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9F7F" w14:textId="082E18F4" w:rsidR="00C11819" w:rsidRPr="00C11819" w:rsidRDefault="00DE4755" w:rsidP="003A43FC">
      <w:pPr>
        <w:pStyle w:val="ArialRegular10pt"/>
        <w:rPr>
          <w:b/>
          <w:sz w:val="36"/>
          <w:szCs w:val="36"/>
        </w:rPr>
      </w:pPr>
      <w:r>
        <w:rPr>
          <w:b/>
          <w:sz w:val="36"/>
          <w:szCs w:val="36"/>
        </w:rPr>
        <w:t>Medienmitteilung</w:t>
      </w:r>
      <w:r w:rsidR="008808CC">
        <w:rPr>
          <w:b/>
          <w:sz w:val="36"/>
          <w:szCs w:val="36"/>
        </w:rPr>
        <w:t xml:space="preserve"> 20</w:t>
      </w:r>
      <w:r w:rsidR="00B85A6B">
        <w:rPr>
          <w:b/>
          <w:sz w:val="36"/>
          <w:szCs w:val="36"/>
        </w:rPr>
        <w:t>2</w:t>
      </w:r>
      <w:r w:rsidR="00A553D7">
        <w:rPr>
          <w:b/>
          <w:sz w:val="36"/>
          <w:szCs w:val="36"/>
        </w:rPr>
        <w:t>40206</w:t>
      </w:r>
    </w:p>
    <w:p w14:paraId="0901B41D" w14:textId="77777777" w:rsidR="00C11819" w:rsidRDefault="00C11819" w:rsidP="003A43FC">
      <w:pPr>
        <w:pStyle w:val="ArialRegular10pt"/>
      </w:pPr>
    </w:p>
    <w:p w14:paraId="21678272" w14:textId="3BE59EBF" w:rsidR="00FC6001" w:rsidRDefault="00C11819" w:rsidP="003A43FC">
      <w:pPr>
        <w:pStyle w:val="ArialRegular10pt"/>
      </w:pPr>
      <w:r>
        <w:t xml:space="preserve">Brunnen, </w:t>
      </w:r>
      <w:r w:rsidR="00A553D7">
        <w:t>06.02.2024</w:t>
      </w:r>
    </w:p>
    <w:p w14:paraId="1B0414F3" w14:textId="77777777" w:rsidR="00FC6001" w:rsidRDefault="00FC6001" w:rsidP="003A43FC">
      <w:pPr>
        <w:pStyle w:val="ArialRegular10pt"/>
      </w:pPr>
      <w:r>
        <w:t>Stiftung Theresianum Ingenbohl</w:t>
      </w:r>
    </w:p>
    <w:p w14:paraId="06A47756" w14:textId="77777777" w:rsidR="001F3CF6" w:rsidRPr="003A43FC" w:rsidRDefault="00FC6001" w:rsidP="003A43FC">
      <w:pPr>
        <w:pStyle w:val="ArialRegular10pt"/>
      </w:pPr>
      <w:r>
        <w:t>Daniel Steiner, 041.825.26.03, daniel.steiner@theresianum.ch</w:t>
      </w:r>
    </w:p>
    <w:p w14:paraId="6E82D589" w14:textId="77777777" w:rsidR="001F3CF6" w:rsidRPr="003A43FC" w:rsidRDefault="001F3CF6" w:rsidP="003A43FC">
      <w:pPr>
        <w:pStyle w:val="ArialRegular10pt"/>
      </w:pPr>
    </w:p>
    <w:p w14:paraId="2C46EAEC" w14:textId="77777777" w:rsidR="003A43FC" w:rsidRPr="003A43FC" w:rsidRDefault="003A43FC" w:rsidP="00C11819">
      <w:pPr>
        <w:pStyle w:val="ArialRegular10pt"/>
        <w:spacing w:line="360" w:lineRule="auto"/>
      </w:pPr>
    </w:p>
    <w:p w14:paraId="0ED3DFA1" w14:textId="13577F9C" w:rsidR="003A43FC" w:rsidRPr="00191602" w:rsidRDefault="00B65B9E" w:rsidP="00191602">
      <w:pPr>
        <w:pStyle w:val="ArialBold12p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Fachmaturität Pädagogik</w:t>
      </w:r>
      <w:r w:rsidR="00256CF9">
        <w:rPr>
          <w:sz w:val="32"/>
          <w:szCs w:val="32"/>
        </w:rPr>
        <w:t xml:space="preserve"> 20</w:t>
      </w:r>
      <w:r w:rsidR="00B85A6B">
        <w:rPr>
          <w:sz w:val="32"/>
          <w:szCs w:val="32"/>
        </w:rPr>
        <w:t>2</w:t>
      </w:r>
      <w:r w:rsidR="00A553D7">
        <w:rPr>
          <w:sz w:val="32"/>
          <w:szCs w:val="32"/>
        </w:rPr>
        <w:t>4</w:t>
      </w:r>
      <w:r w:rsidR="00191602">
        <w:rPr>
          <w:sz w:val="32"/>
          <w:szCs w:val="32"/>
        </w:rPr>
        <w:t xml:space="preserve"> am Theresianum</w:t>
      </w:r>
    </w:p>
    <w:p w14:paraId="7136E0C7" w14:textId="05D8C438" w:rsidR="00C11819" w:rsidRDefault="000F6A35" w:rsidP="00C11819">
      <w:pPr>
        <w:pStyle w:val="ArialRegular10pt"/>
        <w:spacing w:line="360" w:lineRule="auto"/>
        <w:rPr>
          <w:b/>
          <w:i/>
          <w:szCs w:val="20"/>
        </w:rPr>
      </w:pPr>
      <w:r>
        <w:rPr>
          <w:b/>
          <w:i/>
          <w:szCs w:val="20"/>
        </w:rPr>
        <w:t>1</w:t>
      </w:r>
      <w:r w:rsidR="00A553D7">
        <w:rPr>
          <w:b/>
          <w:i/>
          <w:szCs w:val="20"/>
        </w:rPr>
        <w:t>7</w:t>
      </w:r>
      <w:r w:rsidR="00B65B9E">
        <w:rPr>
          <w:b/>
          <w:i/>
          <w:szCs w:val="20"/>
        </w:rPr>
        <w:t xml:space="preserve"> </w:t>
      </w:r>
      <w:r w:rsidR="004A08EF">
        <w:rPr>
          <w:b/>
          <w:i/>
          <w:szCs w:val="20"/>
        </w:rPr>
        <w:t>Absolvent*innen</w:t>
      </w:r>
      <w:r w:rsidR="00B65B9E">
        <w:rPr>
          <w:b/>
          <w:i/>
          <w:szCs w:val="20"/>
        </w:rPr>
        <w:t xml:space="preserve"> </w:t>
      </w:r>
      <w:r>
        <w:rPr>
          <w:b/>
          <w:i/>
          <w:szCs w:val="20"/>
        </w:rPr>
        <w:t>konnten</w:t>
      </w:r>
      <w:r w:rsidR="00650BB1">
        <w:rPr>
          <w:b/>
          <w:i/>
          <w:szCs w:val="20"/>
        </w:rPr>
        <w:t xml:space="preserve"> am </w:t>
      </w:r>
      <w:r w:rsidR="004A08EF">
        <w:rPr>
          <w:b/>
          <w:i/>
          <w:szCs w:val="20"/>
        </w:rPr>
        <w:t>Dienstagabend</w:t>
      </w:r>
      <w:r w:rsidR="00BF20C3">
        <w:rPr>
          <w:b/>
          <w:i/>
          <w:szCs w:val="20"/>
        </w:rPr>
        <w:t xml:space="preserve">, </w:t>
      </w:r>
      <w:r w:rsidR="004A08EF">
        <w:rPr>
          <w:b/>
          <w:i/>
          <w:szCs w:val="20"/>
        </w:rPr>
        <w:t>0</w:t>
      </w:r>
      <w:r w:rsidR="00A553D7">
        <w:rPr>
          <w:b/>
          <w:i/>
          <w:szCs w:val="20"/>
        </w:rPr>
        <w:t>6</w:t>
      </w:r>
      <w:r w:rsidR="00BF20C3">
        <w:rPr>
          <w:b/>
          <w:i/>
          <w:szCs w:val="20"/>
        </w:rPr>
        <w:t>.0</w:t>
      </w:r>
      <w:r w:rsidR="004A08EF">
        <w:rPr>
          <w:b/>
          <w:i/>
          <w:szCs w:val="20"/>
        </w:rPr>
        <w:t>2</w:t>
      </w:r>
      <w:r w:rsidR="00BF20C3">
        <w:rPr>
          <w:b/>
          <w:i/>
          <w:szCs w:val="20"/>
        </w:rPr>
        <w:t>.202</w:t>
      </w:r>
      <w:r w:rsidR="00A553D7">
        <w:rPr>
          <w:b/>
          <w:i/>
          <w:szCs w:val="20"/>
        </w:rPr>
        <w:t>4</w:t>
      </w:r>
      <w:r w:rsidR="00BF20C3">
        <w:rPr>
          <w:b/>
          <w:i/>
          <w:szCs w:val="20"/>
        </w:rPr>
        <w:t xml:space="preserve">, </w:t>
      </w:r>
      <w:r w:rsidR="00082BC0">
        <w:rPr>
          <w:b/>
          <w:i/>
          <w:szCs w:val="20"/>
        </w:rPr>
        <w:t>in der Aula des Theresianums</w:t>
      </w:r>
      <w:r w:rsidR="003F73CB">
        <w:rPr>
          <w:b/>
          <w:i/>
          <w:szCs w:val="20"/>
        </w:rPr>
        <w:t>,</w:t>
      </w:r>
      <w:r w:rsidR="00082BC0">
        <w:rPr>
          <w:b/>
          <w:i/>
          <w:szCs w:val="20"/>
        </w:rPr>
        <w:t xml:space="preserve"> </w:t>
      </w:r>
      <w:r w:rsidR="00B65B9E">
        <w:rPr>
          <w:b/>
          <w:i/>
          <w:szCs w:val="20"/>
        </w:rPr>
        <w:t xml:space="preserve">im Rahmen </w:t>
      </w:r>
      <w:r w:rsidR="00082BC0">
        <w:rPr>
          <w:b/>
          <w:i/>
          <w:szCs w:val="20"/>
        </w:rPr>
        <w:t>einer würdigen</w:t>
      </w:r>
      <w:r w:rsidR="00B65B9E">
        <w:rPr>
          <w:b/>
          <w:i/>
          <w:szCs w:val="20"/>
        </w:rPr>
        <w:t xml:space="preserve"> Abschlussfeier</w:t>
      </w:r>
      <w:r w:rsidR="003F73CB">
        <w:rPr>
          <w:b/>
          <w:i/>
          <w:szCs w:val="20"/>
        </w:rPr>
        <w:t>,</w:t>
      </w:r>
      <w:r w:rsidR="00650BB1">
        <w:rPr>
          <w:b/>
          <w:i/>
          <w:szCs w:val="20"/>
        </w:rPr>
        <w:t xml:space="preserve"> </w:t>
      </w:r>
      <w:r w:rsidR="00082BC0">
        <w:rPr>
          <w:b/>
          <w:i/>
          <w:szCs w:val="20"/>
        </w:rPr>
        <w:t>ihre</w:t>
      </w:r>
      <w:r w:rsidR="00790FB3">
        <w:rPr>
          <w:b/>
          <w:i/>
          <w:szCs w:val="20"/>
        </w:rPr>
        <w:t xml:space="preserve"> </w:t>
      </w:r>
      <w:r w:rsidR="00B65B9E">
        <w:rPr>
          <w:b/>
          <w:i/>
          <w:szCs w:val="20"/>
        </w:rPr>
        <w:t>Fachmaturitäts</w:t>
      </w:r>
      <w:r w:rsidR="0056110E">
        <w:rPr>
          <w:b/>
          <w:i/>
          <w:szCs w:val="20"/>
        </w:rPr>
        <w:t>zeugnisse im Berufsfeld Pädagogik entgegennehmen</w:t>
      </w:r>
      <w:r w:rsidR="00537BC2">
        <w:rPr>
          <w:b/>
          <w:i/>
          <w:szCs w:val="20"/>
        </w:rPr>
        <w:t>.</w:t>
      </w:r>
    </w:p>
    <w:p w14:paraId="615A2275" w14:textId="77777777" w:rsidR="00FA385D" w:rsidRDefault="00FA385D" w:rsidP="00C11819">
      <w:pPr>
        <w:pStyle w:val="ArialRegular10pt"/>
        <w:spacing w:line="360" w:lineRule="auto"/>
        <w:rPr>
          <w:szCs w:val="20"/>
        </w:rPr>
      </w:pPr>
    </w:p>
    <w:p w14:paraId="7D26572B" w14:textId="5E3BCF1F" w:rsidR="0054466C" w:rsidRDefault="00E25355" w:rsidP="006041E6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Wenn junge Menschen eine Fachmittelschule besuchen, </w:t>
      </w:r>
      <w:r w:rsidR="004A08EF">
        <w:rPr>
          <w:rFonts w:ascii="Arial" w:eastAsia="Times New Roman" w:hAnsi="Arial" w:cs="Arial"/>
          <w:sz w:val="20"/>
          <w:szCs w:val="20"/>
          <w:lang w:val="de-CH" w:eastAsia="de-CH"/>
        </w:rPr>
        <w:t>arbeiten sie auf ein klares Berufsziel hin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. Wählen sie </w:t>
      </w:r>
      <w:r w:rsidR="004A08EF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das Berufsfeld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Pädagogik, ist </w:t>
      </w:r>
      <w:r w:rsidR="0029272D">
        <w:rPr>
          <w:rFonts w:ascii="Arial" w:eastAsia="Times New Roman" w:hAnsi="Arial" w:cs="Arial"/>
          <w:sz w:val="20"/>
          <w:szCs w:val="20"/>
          <w:lang w:val="de-CH" w:eastAsia="de-CH"/>
        </w:rPr>
        <w:t>ihr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Ziel </w:t>
      </w:r>
      <w:r w:rsidR="00ED2E98">
        <w:rPr>
          <w:rFonts w:ascii="Arial" w:eastAsia="Times New Roman" w:hAnsi="Arial" w:cs="Arial"/>
          <w:sz w:val="20"/>
          <w:szCs w:val="20"/>
          <w:lang w:val="de-CH" w:eastAsia="de-CH"/>
        </w:rPr>
        <w:t>die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Pädagogische Hochschule. Dort </w:t>
      </w:r>
      <w:r w:rsidR="004A08EF">
        <w:rPr>
          <w:rFonts w:ascii="Arial" w:eastAsia="Times New Roman" w:hAnsi="Arial" w:cs="Arial"/>
          <w:sz w:val="20"/>
          <w:szCs w:val="20"/>
          <w:lang w:val="de-CH" w:eastAsia="de-CH"/>
        </w:rPr>
        <w:t>nehmen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sie die Ausbildung zur </w:t>
      </w:r>
      <w:r w:rsidR="00DC52B3">
        <w:rPr>
          <w:rFonts w:ascii="Arial" w:eastAsia="Times New Roman" w:hAnsi="Arial" w:cs="Arial"/>
          <w:sz w:val="20"/>
          <w:szCs w:val="20"/>
          <w:lang w:val="de-CH" w:eastAsia="de-CH"/>
        </w:rPr>
        <w:t>Lehrperson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in Angriff.</w:t>
      </w:r>
      <w:r w:rsidR="006041E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</w:p>
    <w:p w14:paraId="4C720254" w14:textId="77777777" w:rsidR="0054466C" w:rsidRDefault="0054466C" w:rsidP="006041E6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5326A760" w14:textId="572BF9B0" w:rsidR="006041E6" w:rsidRDefault="00A6340E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1</w:t>
      </w:r>
      <w:r w:rsidR="00763BF0">
        <w:rPr>
          <w:rFonts w:ascii="Arial" w:eastAsia="Times New Roman" w:hAnsi="Arial" w:cs="Arial"/>
          <w:sz w:val="20"/>
          <w:szCs w:val="20"/>
          <w:lang w:val="de-CH" w:eastAsia="de-CH"/>
        </w:rPr>
        <w:t>7</w:t>
      </w:r>
      <w:r w:rsidR="00082BC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4A08EF">
        <w:rPr>
          <w:rFonts w:ascii="Arial" w:eastAsia="Times New Roman" w:hAnsi="Arial" w:cs="Arial"/>
          <w:sz w:val="20"/>
          <w:szCs w:val="20"/>
          <w:lang w:val="de-CH" w:eastAsia="de-CH"/>
        </w:rPr>
        <w:t>Absolventinnen und Absolventen</w:t>
      </w:r>
      <w:r w:rsidR="00650BB1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6936BE">
        <w:rPr>
          <w:rFonts w:ascii="Arial" w:eastAsia="Times New Roman" w:hAnsi="Arial" w:cs="Arial"/>
          <w:sz w:val="20"/>
          <w:szCs w:val="20"/>
          <w:lang w:val="de-CH" w:eastAsia="de-CH"/>
        </w:rPr>
        <w:t>erreichten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037674">
        <w:rPr>
          <w:rFonts w:ascii="Arial" w:eastAsia="Times New Roman" w:hAnsi="Arial" w:cs="Arial"/>
          <w:sz w:val="20"/>
          <w:szCs w:val="20"/>
          <w:lang w:val="de-CH" w:eastAsia="de-CH"/>
        </w:rPr>
        <w:t>zum</w:t>
      </w:r>
      <w:r w:rsidR="004B72F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Ende des Semesters</w:t>
      </w:r>
      <w:r w:rsidR="006C53D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763BF0">
        <w:rPr>
          <w:rFonts w:ascii="Arial" w:eastAsia="Times New Roman" w:hAnsi="Arial" w:cs="Arial"/>
          <w:sz w:val="20"/>
          <w:szCs w:val="20"/>
          <w:lang w:val="de-CH" w:eastAsia="de-CH"/>
        </w:rPr>
        <w:t>dieses</w:t>
      </w:r>
      <w:r w:rsidR="002B4BC4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Ziel.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6041E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Am Dienstagabend nahmen sie in der Aula des Theresianums, anlässlich einer würdigen Abschlussfeier, ihre Fachmaturitätszeugnisse entgegen. Mit diesem Dokument </w:t>
      </w:r>
      <w:r w:rsidR="00827E21">
        <w:rPr>
          <w:rFonts w:ascii="Arial" w:eastAsia="Times New Roman" w:hAnsi="Arial" w:cs="Arial"/>
          <w:sz w:val="20"/>
          <w:szCs w:val="20"/>
          <w:lang w:val="de-CH" w:eastAsia="de-CH"/>
        </w:rPr>
        <w:t>ha</w:t>
      </w:r>
      <w:r w:rsidR="00E7042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lten </w:t>
      </w:r>
      <w:r w:rsidR="006041E6">
        <w:rPr>
          <w:rFonts w:ascii="Arial" w:eastAsia="Times New Roman" w:hAnsi="Arial" w:cs="Arial"/>
          <w:sz w:val="20"/>
          <w:szCs w:val="20"/>
          <w:lang w:val="de-CH" w:eastAsia="de-CH"/>
        </w:rPr>
        <w:t>sie</w:t>
      </w:r>
      <w:r w:rsidR="00763BF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E7042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den freien Zutritt </w:t>
      </w:r>
      <w:r w:rsidR="008D5337">
        <w:rPr>
          <w:rFonts w:ascii="Arial" w:eastAsia="Times New Roman" w:hAnsi="Arial" w:cs="Arial"/>
          <w:sz w:val="20"/>
          <w:szCs w:val="20"/>
          <w:lang w:val="de-CH" w:eastAsia="de-CH"/>
        </w:rPr>
        <w:t>zu</w:t>
      </w:r>
      <w:r w:rsidR="008C0C7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den</w:t>
      </w:r>
      <w:r w:rsidR="00E7042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Pädagogisc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>he</w:t>
      </w:r>
      <w:r w:rsidR="0065548C">
        <w:rPr>
          <w:rFonts w:ascii="Arial" w:eastAsia="Times New Roman" w:hAnsi="Arial" w:cs="Arial"/>
          <w:sz w:val="20"/>
          <w:szCs w:val="20"/>
          <w:lang w:val="de-CH" w:eastAsia="de-CH"/>
        </w:rPr>
        <w:t>n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Hochschule</w:t>
      </w:r>
      <w:r w:rsidR="008C0C70">
        <w:rPr>
          <w:rFonts w:ascii="Arial" w:eastAsia="Times New Roman" w:hAnsi="Arial" w:cs="Arial"/>
          <w:sz w:val="20"/>
          <w:szCs w:val="20"/>
          <w:lang w:val="de-CH" w:eastAsia="de-CH"/>
        </w:rPr>
        <w:t>n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8C0C7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Schwyz, Zug und Luzern 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>in ihren Händen</w:t>
      </w:r>
      <w:r w:rsidR="000D550B">
        <w:rPr>
          <w:rFonts w:ascii="Arial" w:eastAsia="Times New Roman" w:hAnsi="Arial" w:cs="Arial"/>
          <w:sz w:val="20"/>
          <w:szCs w:val="20"/>
          <w:lang w:val="de-CH" w:eastAsia="de-CH"/>
        </w:rPr>
        <w:t>.</w:t>
      </w:r>
    </w:p>
    <w:p w14:paraId="2A65D82D" w14:textId="77777777" w:rsidR="00441B08" w:rsidRDefault="00441B08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738BCE94" w14:textId="774B836D" w:rsidR="00770FB9" w:rsidRDefault="00B90AC6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Die Bestnote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von 5,</w:t>
      </w:r>
      <w:r w:rsidR="004908FF">
        <w:rPr>
          <w:rFonts w:ascii="Arial" w:eastAsia="Times New Roman" w:hAnsi="Arial" w:cs="Arial"/>
          <w:sz w:val="20"/>
          <w:szCs w:val="20"/>
          <w:lang w:val="de-CH" w:eastAsia="de-CH"/>
        </w:rPr>
        <w:t>7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147DAC">
        <w:rPr>
          <w:rFonts w:ascii="Arial" w:eastAsia="Times New Roman" w:hAnsi="Arial" w:cs="Arial"/>
          <w:sz w:val="20"/>
          <w:szCs w:val="20"/>
          <w:lang w:val="de-CH" w:eastAsia="de-CH"/>
        </w:rPr>
        <w:t>wurde</w:t>
      </w:r>
      <w:r w:rsidR="004908FF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von Lia Schuler aus Rothenthurm </w:t>
      </w:r>
      <w:r w:rsidR="009111C1">
        <w:rPr>
          <w:rFonts w:ascii="Arial" w:eastAsia="Times New Roman" w:hAnsi="Arial" w:cs="Arial"/>
          <w:sz w:val="20"/>
          <w:szCs w:val="20"/>
          <w:lang w:val="de-CH" w:eastAsia="de-CH"/>
        </w:rPr>
        <w:t xml:space="preserve">erreicht. </w:t>
      </w:r>
      <w:r w:rsidR="003B08A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Sie durfte </w:t>
      </w:r>
      <w:r w:rsidR="0021051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den </w:t>
      </w:r>
      <w:r w:rsidR="009229D2">
        <w:rPr>
          <w:rFonts w:ascii="Arial" w:eastAsia="Times New Roman" w:hAnsi="Arial" w:cs="Arial"/>
          <w:sz w:val="20"/>
          <w:szCs w:val="20"/>
          <w:lang w:val="de-CH" w:eastAsia="de-CH"/>
        </w:rPr>
        <w:t>traditionellen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Buch</w:t>
      </w:r>
      <w:r w:rsidR="009244A9">
        <w:rPr>
          <w:rFonts w:ascii="Arial" w:eastAsia="Times New Roman" w:hAnsi="Arial" w:cs="Arial"/>
          <w:sz w:val="20"/>
          <w:szCs w:val="20"/>
          <w:lang w:val="de-CH" w:eastAsia="de-CH"/>
        </w:rPr>
        <w:t>preis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210517">
        <w:rPr>
          <w:rFonts w:ascii="Arial" w:eastAsia="Times New Roman" w:hAnsi="Arial" w:cs="Arial"/>
          <w:sz w:val="20"/>
          <w:szCs w:val="20"/>
          <w:lang w:val="de-CH" w:eastAsia="de-CH"/>
        </w:rPr>
        <w:t>des Kantons Schwyz entgegenzunehmen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>.</w:t>
      </w:r>
    </w:p>
    <w:p w14:paraId="4266647C" w14:textId="77777777" w:rsidR="006D0BFC" w:rsidRDefault="006D0BFC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3A71DBC2" w14:textId="1DE87F75" w:rsidR="009C7C86" w:rsidRDefault="00215D91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Die Gymnasiastin </w:t>
      </w:r>
      <w:r w:rsidR="00147DAC">
        <w:rPr>
          <w:rFonts w:ascii="Arial" w:eastAsia="Times New Roman" w:hAnsi="Arial" w:cs="Arial"/>
          <w:sz w:val="20"/>
          <w:szCs w:val="20"/>
          <w:lang w:val="de-CH" w:eastAsia="de-CH"/>
        </w:rPr>
        <w:t>Chiara Geisser aus Steinen</w:t>
      </w:r>
      <w:r w:rsidR="004C575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DA02C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verlieh der </w:t>
      </w:r>
      <w:r w:rsidR="00B70DBE">
        <w:rPr>
          <w:rFonts w:ascii="Arial" w:eastAsia="Times New Roman" w:hAnsi="Arial" w:cs="Arial"/>
          <w:sz w:val="20"/>
          <w:szCs w:val="20"/>
          <w:lang w:val="de-CH" w:eastAsia="de-CH"/>
        </w:rPr>
        <w:t xml:space="preserve">Feier mit </w:t>
      </w:r>
      <w:r w:rsidR="007A0910">
        <w:rPr>
          <w:rFonts w:ascii="Arial" w:eastAsia="Times New Roman" w:hAnsi="Arial" w:cs="Arial"/>
          <w:sz w:val="20"/>
          <w:szCs w:val="20"/>
          <w:lang w:val="de-CH" w:eastAsia="de-CH"/>
        </w:rPr>
        <w:t>ihrer Pianomusik</w:t>
      </w:r>
      <w:r w:rsidR="001A530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B70DBE">
        <w:rPr>
          <w:rFonts w:ascii="Arial" w:eastAsia="Times New Roman" w:hAnsi="Arial" w:cs="Arial"/>
          <w:sz w:val="20"/>
          <w:szCs w:val="20"/>
          <w:lang w:val="de-CH" w:eastAsia="de-CH"/>
        </w:rPr>
        <w:t xml:space="preserve">einen </w:t>
      </w:r>
      <w:r w:rsidR="001A530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feierlichen </w:t>
      </w:r>
      <w:r w:rsidR="00A865A4">
        <w:rPr>
          <w:rFonts w:ascii="Arial" w:eastAsia="Times New Roman" w:hAnsi="Arial" w:cs="Arial"/>
          <w:sz w:val="20"/>
          <w:szCs w:val="20"/>
          <w:lang w:val="de-CH" w:eastAsia="de-CH"/>
        </w:rPr>
        <w:t>Rahmen.</w:t>
      </w:r>
      <w:r w:rsidR="0039192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</w:p>
    <w:p w14:paraId="080B3423" w14:textId="77777777" w:rsidR="009C7C86" w:rsidRDefault="009C7C86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4AACC21A" w14:textId="3EF9243D" w:rsidR="00CC7C7B" w:rsidRPr="00E82768" w:rsidRDefault="00CC7C7B" w:rsidP="00770FB9">
      <w:pPr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</w:pPr>
      <w:r w:rsidRPr="00E82768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>Die erfolgreichen Absolvent*innen:</w:t>
      </w:r>
    </w:p>
    <w:p w14:paraId="7E7B1309" w14:textId="77777777" w:rsidR="009C7C86" w:rsidRDefault="009C7C86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tbl>
      <w:tblPr>
        <w:tblW w:w="44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1360"/>
        <w:gridCol w:w="1780"/>
      </w:tblGrid>
      <w:tr w:rsidR="009C7824" w:rsidRPr="009C7824" w14:paraId="4962CFD8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7724C75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Betschart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FFAC85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Meiko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38A3D69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Steinerberg</w:t>
            </w:r>
          </w:p>
        </w:tc>
      </w:tr>
      <w:tr w:rsidR="009C7824" w:rsidRPr="009C7824" w14:paraId="15ACA833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6ECC5E1E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Boschet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439E22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Joya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A16544C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Steinerberg</w:t>
            </w:r>
          </w:p>
        </w:tc>
      </w:tr>
      <w:tr w:rsidR="009C7824" w:rsidRPr="009C7824" w14:paraId="4A57FF3C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1BBD7609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Bruhin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65F20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Leila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8024684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Schwyz</w:t>
            </w:r>
          </w:p>
        </w:tc>
      </w:tr>
      <w:tr w:rsidR="009C7824" w:rsidRPr="009C7824" w14:paraId="6E99F3E1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2CE76D00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de Groot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4D686D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Ciara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5ABE5C1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Gersau</w:t>
            </w:r>
          </w:p>
        </w:tc>
      </w:tr>
      <w:tr w:rsidR="009C7824" w:rsidRPr="009C7824" w14:paraId="756703A9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232DE59E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Hunziker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CEA10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Anja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C03B5EC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Brunnen</w:t>
            </w:r>
          </w:p>
        </w:tc>
      </w:tr>
      <w:tr w:rsidR="009C7824" w:rsidRPr="009C7824" w14:paraId="3CD1BA1A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0C045DF0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Inderbitzin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94774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Franco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0B00C39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Brunnen</w:t>
            </w:r>
          </w:p>
        </w:tc>
      </w:tr>
      <w:tr w:rsidR="009C7824" w:rsidRPr="009C7824" w14:paraId="69827B42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54DD57A7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Indergand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78843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Selina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C746CE6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Erstfeld</w:t>
            </w:r>
            <w:proofErr w:type="spellEnd"/>
          </w:p>
        </w:tc>
      </w:tr>
      <w:tr w:rsidR="009C7824" w:rsidRPr="009C7824" w14:paraId="5DE1C9DB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4DBF8CA9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Liesenborghs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8408A2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Thijmen</w:t>
            </w:r>
            <w:proofErr w:type="spellEnd"/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C4C1582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Sattel</w:t>
            </w:r>
          </w:p>
        </w:tc>
      </w:tr>
      <w:tr w:rsidR="009C7824" w:rsidRPr="009C7824" w14:paraId="4BBEADDE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3A09C827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Lingg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5041BB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Corsin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5F67A4D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Schwyz</w:t>
            </w:r>
          </w:p>
        </w:tc>
      </w:tr>
      <w:tr w:rsidR="009C7824" w:rsidRPr="009C7824" w14:paraId="15972045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6D210BF1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Näpflin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D404C7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Julia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BC8133F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Brunnen</w:t>
            </w:r>
          </w:p>
        </w:tc>
      </w:tr>
      <w:tr w:rsidR="009C7824" w:rsidRPr="009C7824" w14:paraId="11A1B894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61BDBC60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Nietlisbach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F0896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Joana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4D384FE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Schattdorf</w:t>
            </w:r>
          </w:p>
        </w:tc>
      </w:tr>
      <w:tr w:rsidR="009C7824" w:rsidRPr="009C7824" w14:paraId="3732D382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0432B101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Roner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BD1F6C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Selina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D6B4495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Bürglen</w:t>
            </w:r>
            <w:proofErr w:type="spellEnd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UR</w:t>
            </w:r>
          </w:p>
        </w:tc>
      </w:tr>
      <w:tr w:rsidR="009C7824" w:rsidRPr="009C7824" w14:paraId="258733F4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33E8F1BA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Schneider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8E3BB3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Jana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D94EE50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Einsiedeln</w:t>
            </w:r>
          </w:p>
        </w:tc>
      </w:tr>
      <w:tr w:rsidR="009C7824" w:rsidRPr="009C7824" w14:paraId="4CE2E269" w14:textId="77777777" w:rsidTr="00E82768">
        <w:trPr>
          <w:trHeight w:val="270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4EE0D6A8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Schuermann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97BBA8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Liva</w:t>
            </w:r>
            <w:proofErr w:type="spellEnd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Sophia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206E098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Brunnen</w:t>
            </w:r>
          </w:p>
        </w:tc>
      </w:tr>
      <w:tr w:rsidR="009C7824" w:rsidRPr="009C7824" w14:paraId="357D1F07" w14:textId="77777777" w:rsidTr="00E82768">
        <w:trPr>
          <w:trHeight w:val="270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3714C304" w14:textId="77777777" w:rsidR="009C7824" w:rsidRPr="009C7824" w:rsidRDefault="009C7824" w:rsidP="009C7824">
            <w:pPr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  <w:t>Schuler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8A475F" w14:textId="77777777" w:rsidR="009C7824" w:rsidRPr="009C7824" w:rsidRDefault="009C7824" w:rsidP="009C7824">
            <w:pPr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  <w:t>Lia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DE0D5F5" w14:textId="51D48DBA" w:rsidR="009C7824" w:rsidRPr="009C7824" w:rsidRDefault="009C7824" w:rsidP="009C7824">
            <w:pPr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  <w:t>Rothenthurm</w:t>
            </w:r>
            <w:r w:rsidR="00215D91" w:rsidRPr="003869AD">
              <w:rPr>
                <w:rFonts w:ascii="Arial" w:eastAsia="Times New Roman" w:hAnsi="Arial" w:cs="Arial"/>
                <w:sz w:val="20"/>
                <w:szCs w:val="20"/>
                <w:lang w:val="de-CH" w:eastAsia="de-CH"/>
              </w:rPr>
              <w:t xml:space="preserve">  </w:t>
            </w:r>
          </w:p>
        </w:tc>
      </w:tr>
      <w:tr w:rsidR="009C7824" w:rsidRPr="009C7824" w14:paraId="1B179407" w14:textId="77777777" w:rsidTr="00E82768">
        <w:trPr>
          <w:trHeight w:val="255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1C1C0F4F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Stilin</w:t>
            </w:r>
            <w:proofErr w:type="spellEnd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</w:t>
            </w:r>
            <w:proofErr w:type="spellStart"/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Grilo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841347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Angela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4E472DF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Ibach</w:t>
            </w:r>
          </w:p>
        </w:tc>
      </w:tr>
      <w:tr w:rsidR="009C7824" w:rsidRPr="009C7824" w14:paraId="39597672" w14:textId="77777777" w:rsidTr="00E82768">
        <w:trPr>
          <w:trHeight w:val="270"/>
        </w:trPr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7296A12A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Wolff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B1B32F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Amelie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733CD58" w14:textId="77777777" w:rsidR="009C7824" w:rsidRPr="009C7824" w:rsidRDefault="009C7824" w:rsidP="009C78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9C782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Brunnen</w:t>
            </w:r>
          </w:p>
        </w:tc>
      </w:tr>
    </w:tbl>
    <w:p w14:paraId="12578460" w14:textId="427E1511" w:rsidR="00441B08" w:rsidRDefault="00441B08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2586E2E4" w14:textId="77777777" w:rsidR="00F03222" w:rsidRDefault="00F03222" w:rsidP="00F03222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1E0543BE" w14:textId="404DB22A" w:rsidR="00CB0789" w:rsidRDefault="00CB0789" w:rsidP="00F03222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Die Pressebilder sind der E-Mail als JPG angehängt.</w:t>
      </w:r>
    </w:p>
    <w:p w14:paraId="42BB0B7C" w14:textId="6C9B6DFC" w:rsidR="008808CC" w:rsidRDefault="005B323C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val="de-CH" w:eastAsia="de-CH"/>
        </w:rPr>
        <w:lastRenderedPageBreak/>
        <w:drawing>
          <wp:inline distT="0" distB="0" distL="0" distR="0" wp14:anchorId="6BD745D6" wp14:editId="1AC0C208">
            <wp:extent cx="4876800" cy="3251200"/>
            <wp:effectExtent l="0" t="0" r="0" b="6350"/>
            <wp:docPr id="9264371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456A" w14:textId="77777777" w:rsidR="00F75DD2" w:rsidRDefault="00F75DD2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5E21C619" w14:textId="16986CB6" w:rsidR="00693F08" w:rsidRDefault="004A08EF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Die </w:t>
      </w:r>
      <w:r w:rsidR="0002148A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erfolgreichen</w:t>
      </w: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 Absolvent</w:t>
      </w:r>
      <w:r w:rsidR="008E7E18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*</w:t>
      </w: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innen</w:t>
      </w:r>
      <w:r w:rsidR="005A673B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 der Fachmaturität Pädagogik</w:t>
      </w:r>
    </w:p>
    <w:p w14:paraId="59297510" w14:textId="267CD136" w:rsidR="004B72F7" w:rsidRDefault="004B72F7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1D72DBC3" w14:textId="5A6584D5" w:rsidR="004B72F7" w:rsidRDefault="004B72F7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03A5B3AD" w14:textId="06EAB497" w:rsidR="004B72F7" w:rsidRDefault="004B72F7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751EB5EE" w14:textId="41475C31" w:rsidR="004B72F7" w:rsidRDefault="00BA3299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val="de-CH" w:eastAsia="de-CH"/>
        </w:rPr>
        <w:drawing>
          <wp:inline distT="0" distB="0" distL="0" distR="0" wp14:anchorId="0D1B97F5" wp14:editId="7C7EF9A2">
            <wp:extent cx="4894580" cy="3263053"/>
            <wp:effectExtent l="0" t="0" r="1270" b="0"/>
            <wp:docPr id="191706091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90" cy="32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9CD7" w14:textId="165ADBB2" w:rsidR="004B72F7" w:rsidRDefault="004B72F7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36AAEB3F" w14:textId="6A52D4B6" w:rsidR="004B72F7" w:rsidRPr="009244A9" w:rsidRDefault="004B72F7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Bestnote 5</w:t>
      </w:r>
      <w:r w:rsidR="00327ACE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,</w:t>
      </w:r>
      <w:r w:rsidR="006B54CF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7</w:t>
      </w:r>
      <w:r w:rsidR="00577F47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: </w:t>
      </w:r>
      <w:r w:rsidR="006B54CF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Lia Schuler</w:t>
      </w: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 </w:t>
      </w:r>
      <w:r w:rsidR="00093C48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aus </w:t>
      </w:r>
      <w:r w:rsidR="00062B75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Rothenthurm </w:t>
      </w: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mit </w:t>
      </w:r>
      <w:r w:rsidR="00062B75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Tina </w:t>
      </w:r>
      <w:proofErr w:type="spellStart"/>
      <w:r w:rsidR="00062B75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Sarli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, Leiterin der Fachmittelschule.</w:t>
      </w:r>
    </w:p>
    <w:sectPr w:rsidR="004B72F7" w:rsidRPr="009244A9" w:rsidSect="002620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843" w:right="1304" w:bottom="1985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91D25" w14:textId="77777777" w:rsidR="0026204A" w:rsidRDefault="0026204A" w:rsidP="007C1916">
      <w:r>
        <w:separator/>
      </w:r>
    </w:p>
  </w:endnote>
  <w:endnote w:type="continuationSeparator" w:id="0">
    <w:p w14:paraId="5132A842" w14:textId="77777777" w:rsidR="0026204A" w:rsidRDefault="0026204A" w:rsidP="007C1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C144" w14:textId="77777777" w:rsidR="007F6C18" w:rsidRDefault="007F6C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2947" w14:textId="77777777" w:rsidR="007C1916" w:rsidRDefault="00DF6DA8">
    <w:pPr>
      <w:pStyle w:val="Fuzeile"/>
    </w:pPr>
    <w:r>
      <w:rPr>
        <w:noProof/>
        <w:lang w:val="de-CH" w:eastAsia="de-CH"/>
      </w:rPr>
      <w:drawing>
        <wp:inline distT="0" distB="0" distL="0" distR="0" wp14:anchorId="4C1E7E5F" wp14:editId="43D2C75B">
          <wp:extent cx="4895088" cy="719328"/>
          <wp:effectExtent l="0" t="0" r="1270" b="5080"/>
          <wp:docPr id="1764040666" name="Grafik 1764040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resianum_Fusszeile_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5088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75DA" w14:textId="77777777" w:rsidR="007F6C18" w:rsidRDefault="007F6C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D43CB" w14:textId="77777777" w:rsidR="0026204A" w:rsidRDefault="0026204A" w:rsidP="007C1916">
      <w:r>
        <w:separator/>
      </w:r>
    </w:p>
  </w:footnote>
  <w:footnote w:type="continuationSeparator" w:id="0">
    <w:p w14:paraId="1C9861EC" w14:textId="77777777" w:rsidR="0026204A" w:rsidRDefault="0026204A" w:rsidP="007C1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D66C3" w14:textId="77777777" w:rsidR="007F6C18" w:rsidRDefault="007F6C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4F08" w14:textId="77777777" w:rsidR="007C1916" w:rsidRDefault="00DF6DA8" w:rsidP="003A43FC">
    <w:pPr>
      <w:pStyle w:val="ArialBold10pt"/>
    </w:pPr>
    <w:r>
      <w:rPr>
        <w:noProof/>
        <w:lang w:val="de-CH" w:eastAsia="de-CH"/>
      </w:rPr>
      <w:drawing>
        <wp:inline distT="0" distB="0" distL="0" distR="0" wp14:anchorId="2E04A971" wp14:editId="0A9CCFD0">
          <wp:extent cx="2161032" cy="451104"/>
          <wp:effectExtent l="0" t="0" r="0" b="6350"/>
          <wp:docPr id="551425782" name="Grafik 551425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resianum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032" cy="45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DB5B0" w14:textId="77777777" w:rsidR="007F6C18" w:rsidRDefault="007F6C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56824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DBC7D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ABA98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E1E98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E986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1A0F4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86BC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846C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42AA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E4A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37AD0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AA41D9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4565D9B"/>
    <w:multiLevelType w:val="hybridMultilevel"/>
    <w:tmpl w:val="8D9ACC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A276E8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D43653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79348673">
    <w:abstractNumId w:val="0"/>
  </w:num>
  <w:num w:numId="2" w16cid:durableId="2085562434">
    <w:abstractNumId w:val="1"/>
  </w:num>
  <w:num w:numId="3" w16cid:durableId="634218503">
    <w:abstractNumId w:val="2"/>
  </w:num>
  <w:num w:numId="4" w16cid:durableId="1404327450">
    <w:abstractNumId w:val="3"/>
  </w:num>
  <w:num w:numId="5" w16cid:durableId="2098096248">
    <w:abstractNumId w:val="4"/>
  </w:num>
  <w:num w:numId="6" w16cid:durableId="931666000">
    <w:abstractNumId w:val="9"/>
  </w:num>
  <w:num w:numId="7" w16cid:durableId="34428263">
    <w:abstractNumId w:val="5"/>
  </w:num>
  <w:num w:numId="8" w16cid:durableId="730619968">
    <w:abstractNumId w:val="6"/>
  </w:num>
  <w:num w:numId="9" w16cid:durableId="1748306398">
    <w:abstractNumId w:val="7"/>
  </w:num>
  <w:num w:numId="10" w16cid:durableId="1886987772">
    <w:abstractNumId w:val="8"/>
  </w:num>
  <w:num w:numId="11" w16cid:durableId="1597010897">
    <w:abstractNumId w:val="10"/>
  </w:num>
  <w:num w:numId="12" w16cid:durableId="906189847">
    <w:abstractNumId w:val="11"/>
  </w:num>
  <w:num w:numId="13" w16cid:durableId="1105268693">
    <w:abstractNumId w:val="13"/>
  </w:num>
  <w:num w:numId="14" w16cid:durableId="2083986410">
    <w:abstractNumId w:val="14"/>
  </w:num>
  <w:num w:numId="15" w16cid:durableId="14617977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CBE"/>
    <w:rsid w:val="00002907"/>
    <w:rsid w:val="0002148A"/>
    <w:rsid w:val="000233D6"/>
    <w:rsid w:val="00034B09"/>
    <w:rsid w:val="00034B70"/>
    <w:rsid w:val="00036386"/>
    <w:rsid w:val="00037674"/>
    <w:rsid w:val="00047C3A"/>
    <w:rsid w:val="00051892"/>
    <w:rsid w:val="00062B75"/>
    <w:rsid w:val="00075F2D"/>
    <w:rsid w:val="00077B45"/>
    <w:rsid w:val="00082BC0"/>
    <w:rsid w:val="00093C48"/>
    <w:rsid w:val="000B20A9"/>
    <w:rsid w:val="000B6B0F"/>
    <w:rsid w:val="000D0E26"/>
    <w:rsid w:val="000D4114"/>
    <w:rsid w:val="000D550B"/>
    <w:rsid w:val="000D6E8C"/>
    <w:rsid w:val="000D7A82"/>
    <w:rsid w:val="000F6250"/>
    <w:rsid w:val="000F6A35"/>
    <w:rsid w:val="00116CA4"/>
    <w:rsid w:val="00117852"/>
    <w:rsid w:val="0012504A"/>
    <w:rsid w:val="00125339"/>
    <w:rsid w:val="00130518"/>
    <w:rsid w:val="00131128"/>
    <w:rsid w:val="00134A40"/>
    <w:rsid w:val="00135BE3"/>
    <w:rsid w:val="0013721E"/>
    <w:rsid w:val="00147DAC"/>
    <w:rsid w:val="00155FD1"/>
    <w:rsid w:val="00160065"/>
    <w:rsid w:val="00173A9B"/>
    <w:rsid w:val="00182831"/>
    <w:rsid w:val="00190E13"/>
    <w:rsid w:val="00191602"/>
    <w:rsid w:val="0019490E"/>
    <w:rsid w:val="0019633A"/>
    <w:rsid w:val="001A5300"/>
    <w:rsid w:val="001C23DD"/>
    <w:rsid w:val="001C7728"/>
    <w:rsid w:val="001D780E"/>
    <w:rsid w:val="001E5E78"/>
    <w:rsid w:val="001F010D"/>
    <w:rsid w:val="001F0977"/>
    <w:rsid w:val="001F3CF6"/>
    <w:rsid w:val="001F5F61"/>
    <w:rsid w:val="0020658B"/>
    <w:rsid w:val="00210517"/>
    <w:rsid w:val="00215D91"/>
    <w:rsid w:val="00255309"/>
    <w:rsid w:val="00256CF9"/>
    <w:rsid w:val="002604EE"/>
    <w:rsid w:val="0026204A"/>
    <w:rsid w:val="0026775A"/>
    <w:rsid w:val="00272F2A"/>
    <w:rsid w:val="00273E5F"/>
    <w:rsid w:val="002779B0"/>
    <w:rsid w:val="00287B84"/>
    <w:rsid w:val="0029272D"/>
    <w:rsid w:val="00292C55"/>
    <w:rsid w:val="00295969"/>
    <w:rsid w:val="002B4BC4"/>
    <w:rsid w:val="002C3AC0"/>
    <w:rsid w:val="002D7973"/>
    <w:rsid w:val="0030105F"/>
    <w:rsid w:val="00306ECF"/>
    <w:rsid w:val="0032239F"/>
    <w:rsid w:val="00325A79"/>
    <w:rsid w:val="003274F4"/>
    <w:rsid w:val="00327ACE"/>
    <w:rsid w:val="00333BC4"/>
    <w:rsid w:val="003423D2"/>
    <w:rsid w:val="00342541"/>
    <w:rsid w:val="003426BE"/>
    <w:rsid w:val="0034530B"/>
    <w:rsid w:val="003513B2"/>
    <w:rsid w:val="00354B7B"/>
    <w:rsid w:val="003869AD"/>
    <w:rsid w:val="00391926"/>
    <w:rsid w:val="003A3D62"/>
    <w:rsid w:val="003A43FC"/>
    <w:rsid w:val="003A4906"/>
    <w:rsid w:val="003A6CBE"/>
    <w:rsid w:val="003B08A0"/>
    <w:rsid w:val="003C47D5"/>
    <w:rsid w:val="003C51CC"/>
    <w:rsid w:val="003C542D"/>
    <w:rsid w:val="003C545B"/>
    <w:rsid w:val="003C6605"/>
    <w:rsid w:val="003E60C8"/>
    <w:rsid w:val="003F2354"/>
    <w:rsid w:val="003F73CB"/>
    <w:rsid w:val="004004C7"/>
    <w:rsid w:val="00411C2B"/>
    <w:rsid w:val="0041772D"/>
    <w:rsid w:val="0042219F"/>
    <w:rsid w:val="0042345A"/>
    <w:rsid w:val="00424B82"/>
    <w:rsid w:val="00441B08"/>
    <w:rsid w:val="00484AB4"/>
    <w:rsid w:val="004908FF"/>
    <w:rsid w:val="004944D4"/>
    <w:rsid w:val="004A08EF"/>
    <w:rsid w:val="004B7125"/>
    <w:rsid w:val="004B72F7"/>
    <w:rsid w:val="004C5756"/>
    <w:rsid w:val="004D7F31"/>
    <w:rsid w:val="004E4E85"/>
    <w:rsid w:val="004E5051"/>
    <w:rsid w:val="00500FF5"/>
    <w:rsid w:val="00503D78"/>
    <w:rsid w:val="00517907"/>
    <w:rsid w:val="005220D3"/>
    <w:rsid w:val="00522CCD"/>
    <w:rsid w:val="00537BC2"/>
    <w:rsid w:val="00537E2A"/>
    <w:rsid w:val="00543015"/>
    <w:rsid w:val="0054466C"/>
    <w:rsid w:val="00556FAD"/>
    <w:rsid w:val="0056110E"/>
    <w:rsid w:val="00562C72"/>
    <w:rsid w:val="005737ED"/>
    <w:rsid w:val="0057555A"/>
    <w:rsid w:val="00577F47"/>
    <w:rsid w:val="00585C07"/>
    <w:rsid w:val="0059150C"/>
    <w:rsid w:val="00592604"/>
    <w:rsid w:val="00597C81"/>
    <w:rsid w:val="005A5247"/>
    <w:rsid w:val="005A673B"/>
    <w:rsid w:val="005B323C"/>
    <w:rsid w:val="005C7113"/>
    <w:rsid w:val="005D0DEF"/>
    <w:rsid w:val="005E309F"/>
    <w:rsid w:val="005E63C4"/>
    <w:rsid w:val="006013CD"/>
    <w:rsid w:val="006041E6"/>
    <w:rsid w:val="00607666"/>
    <w:rsid w:val="006109A5"/>
    <w:rsid w:val="00617039"/>
    <w:rsid w:val="00631950"/>
    <w:rsid w:val="00645085"/>
    <w:rsid w:val="00646E67"/>
    <w:rsid w:val="00650BB1"/>
    <w:rsid w:val="00654699"/>
    <w:rsid w:val="0065512D"/>
    <w:rsid w:val="0065548C"/>
    <w:rsid w:val="00661CBA"/>
    <w:rsid w:val="00666602"/>
    <w:rsid w:val="00684C4D"/>
    <w:rsid w:val="006936BE"/>
    <w:rsid w:val="00693F08"/>
    <w:rsid w:val="006B3D51"/>
    <w:rsid w:val="006B54CF"/>
    <w:rsid w:val="006C4E1A"/>
    <w:rsid w:val="006C53D2"/>
    <w:rsid w:val="006C6F5C"/>
    <w:rsid w:val="006D0BFC"/>
    <w:rsid w:val="006D468B"/>
    <w:rsid w:val="006E0DD5"/>
    <w:rsid w:val="006F5DE1"/>
    <w:rsid w:val="006F7B32"/>
    <w:rsid w:val="0070351C"/>
    <w:rsid w:val="00706013"/>
    <w:rsid w:val="00712FA7"/>
    <w:rsid w:val="00713B76"/>
    <w:rsid w:val="007233BF"/>
    <w:rsid w:val="00732677"/>
    <w:rsid w:val="00732A6C"/>
    <w:rsid w:val="00745450"/>
    <w:rsid w:val="00751859"/>
    <w:rsid w:val="00751FF0"/>
    <w:rsid w:val="007623CC"/>
    <w:rsid w:val="00763BF0"/>
    <w:rsid w:val="00770FB9"/>
    <w:rsid w:val="00780176"/>
    <w:rsid w:val="007822F5"/>
    <w:rsid w:val="00790FB3"/>
    <w:rsid w:val="00796E75"/>
    <w:rsid w:val="007A0910"/>
    <w:rsid w:val="007B6CE7"/>
    <w:rsid w:val="007C1916"/>
    <w:rsid w:val="007F6C18"/>
    <w:rsid w:val="0082077E"/>
    <w:rsid w:val="00823455"/>
    <w:rsid w:val="00827E21"/>
    <w:rsid w:val="00860496"/>
    <w:rsid w:val="00876EDD"/>
    <w:rsid w:val="008808CC"/>
    <w:rsid w:val="00881A95"/>
    <w:rsid w:val="00883178"/>
    <w:rsid w:val="00885C48"/>
    <w:rsid w:val="008C0C70"/>
    <w:rsid w:val="008C4D9A"/>
    <w:rsid w:val="008D5337"/>
    <w:rsid w:val="008E4760"/>
    <w:rsid w:val="008E7E18"/>
    <w:rsid w:val="0090251F"/>
    <w:rsid w:val="00906924"/>
    <w:rsid w:val="009111C1"/>
    <w:rsid w:val="009130EE"/>
    <w:rsid w:val="009229D2"/>
    <w:rsid w:val="009244A9"/>
    <w:rsid w:val="00924CAE"/>
    <w:rsid w:val="00934847"/>
    <w:rsid w:val="009351EA"/>
    <w:rsid w:val="00940F9F"/>
    <w:rsid w:val="00957C21"/>
    <w:rsid w:val="00975161"/>
    <w:rsid w:val="00982106"/>
    <w:rsid w:val="009919CF"/>
    <w:rsid w:val="009A26B1"/>
    <w:rsid w:val="009A60B4"/>
    <w:rsid w:val="009A6457"/>
    <w:rsid w:val="009B3B41"/>
    <w:rsid w:val="009B6048"/>
    <w:rsid w:val="009C7824"/>
    <w:rsid w:val="009C7C86"/>
    <w:rsid w:val="009D4C6D"/>
    <w:rsid w:val="009D637C"/>
    <w:rsid w:val="009F1944"/>
    <w:rsid w:val="009F3B49"/>
    <w:rsid w:val="009F7CF3"/>
    <w:rsid w:val="00A11230"/>
    <w:rsid w:val="00A11767"/>
    <w:rsid w:val="00A11861"/>
    <w:rsid w:val="00A21F86"/>
    <w:rsid w:val="00A2441E"/>
    <w:rsid w:val="00A3204C"/>
    <w:rsid w:val="00A36438"/>
    <w:rsid w:val="00A36AED"/>
    <w:rsid w:val="00A553D7"/>
    <w:rsid w:val="00A6340E"/>
    <w:rsid w:val="00A634B1"/>
    <w:rsid w:val="00A64260"/>
    <w:rsid w:val="00A865A4"/>
    <w:rsid w:val="00AA2A1F"/>
    <w:rsid w:val="00AC3E67"/>
    <w:rsid w:val="00AD6944"/>
    <w:rsid w:val="00AE0869"/>
    <w:rsid w:val="00AE2499"/>
    <w:rsid w:val="00AE7E71"/>
    <w:rsid w:val="00B0077E"/>
    <w:rsid w:val="00B572AF"/>
    <w:rsid w:val="00B61E1E"/>
    <w:rsid w:val="00B62B39"/>
    <w:rsid w:val="00B65B9E"/>
    <w:rsid w:val="00B70DBE"/>
    <w:rsid w:val="00B82DBD"/>
    <w:rsid w:val="00B85A6B"/>
    <w:rsid w:val="00B90AC6"/>
    <w:rsid w:val="00BA3299"/>
    <w:rsid w:val="00BB18AA"/>
    <w:rsid w:val="00BC4DE4"/>
    <w:rsid w:val="00BD3ECB"/>
    <w:rsid w:val="00BE1B51"/>
    <w:rsid w:val="00BF20C3"/>
    <w:rsid w:val="00C046CC"/>
    <w:rsid w:val="00C05003"/>
    <w:rsid w:val="00C11819"/>
    <w:rsid w:val="00C21120"/>
    <w:rsid w:val="00C25487"/>
    <w:rsid w:val="00C37E95"/>
    <w:rsid w:val="00C4099A"/>
    <w:rsid w:val="00C45A35"/>
    <w:rsid w:val="00C5086D"/>
    <w:rsid w:val="00C552C6"/>
    <w:rsid w:val="00CB0789"/>
    <w:rsid w:val="00CB6F68"/>
    <w:rsid w:val="00CC7C7B"/>
    <w:rsid w:val="00CD32DF"/>
    <w:rsid w:val="00CD6983"/>
    <w:rsid w:val="00CD6A8C"/>
    <w:rsid w:val="00CE2167"/>
    <w:rsid w:val="00CF3325"/>
    <w:rsid w:val="00CF3A69"/>
    <w:rsid w:val="00CF7DC9"/>
    <w:rsid w:val="00D06418"/>
    <w:rsid w:val="00D07D00"/>
    <w:rsid w:val="00D26852"/>
    <w:rsid w:val="00D51938"/>
    <w:rsid w:val="00D96D6A"/>
    <w:rsid w:val="00DA02CA"/>
    <w:rsid w:val="00DA1583"/>
    <w:rsid w:val="00DA2F80"/>
    <w:rsid w:val="00DC52B3"/>
    <w:rsid w:val="00DD684B"/>
    <w:rsid w:val="00DE4755"/>
    <w:rsid w:val="00DF413E"/>
    <w:rsid w:val="00DF5953"/>
    <w:rsid w:val="00DF6DA8"/>
    <w:rsid w:val="00E03180"/>
    <w:rsid w:val="00E05459"/>
    <w:rsid w:val="00E1602A"/>
    <w:rsid w:val="00E23796"/>
    <w:rsid w:val="00E25355"/>
    <w:rsid w:val="00E25F44"/>
    <w:rsid w:val="00E34A1A"/>
    <w:rsid w:val="00E40491"/>
    <w:rsid w:val="00E44434"/>
    <w:rsid w:val="00E47901"/>
    <w:rsid w:val="00E50D08"/>
    <w:rsid w:val="00E656ED"/>
    <w:rsid w:val="00E70427"/>
    <w:rsid w:val="00E7384E"/>
    <w:rsid w:val="00E82768"/>
    <w:rsid w:val="00E843CA"/>
    <w:rsid w:val="00E869FF"/>
    <w:rsid w:val="00E92C40"/>
    <w:rsid w:val="00EA6389"/>
    <w:rsid w:val="00EC2296"/>
    <w:rsid w:val="00ED2E98"/>
    <w:rsid w:val="00ED3AF4"/>
    <w:rsid w:val="00EE3300"/>
    <w:rsid w:val="00EF5DFA"/>
    <w:rsid w:val="00F00864"/>
    <w:rsid w:val="00F02425"/>
    <w:rsid w:val="00F03222"/>
    <w:rsid w:val="00F12FBD"/>
    <w:rsid w:val="00F31F8D"/>
    <w:rsid w:val="00F36381"/>
    <w:rsid w:val="00F46747"/>
    <w:rsid w:val="00F52A43"/>
    <w:rsid w:val="00F62A0B"/>
    <w:rsid w:val="00F7245D"/>
    <w:rsid w:val="00F75DD2"/>
    <w:rsid w:val="00FA385D"/>
    <w:rsid w:val="00FC6001"/>
    <w:rsid w:val="00FD19B5"/>
    <w:rsid w:val="00FF4901"/>
    <w:rsid w:val="00FF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F3C504"/>
  <w14:defaultImageDpi w14:val="330"/>
  <w15:docId w15:val="{B03C5DF3-EEE4-4070-8682-7AC14DDF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4944D4"/>
    <w:pPr>
      <w:keepNext/>
      <w:keepLines/>
      <w:numPr>
        <w:numId w:val="1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944D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ArialBold12pt">
    <w:name w:val="Arial_Bold_12pt"/>
    <w:qFormat/>
    <w:rsid w:val="004944D4"/>
    <w:rPr>
      <w:rFonts w:ascii="Arial" w:hAnsi="Arial"/>
      <w:b/>
    </w:rPr>
  </w:style>
  <w:style w:type="paragraph" w:customStyle="1" w:styleId="ArialRegular10pt">
    <w:name w:val="Arial_Regular_10pt"/>
    <w:qFormat/>
    <w:rsid w:val="003A43FC"/>
    <w:rPr>
      <w:rFonts w:ascii="Arial" w:hAnsi="Arial"/>
      <w:sz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7C1916"/>
    <w:pPr>
      <w:tabs>
        <w:tab w:val="center" w:pos="4536"/>
        <w:tab w:val="right" w:pos="9072"/>
      </w:tabs>
    </w:pPr>
  </w:style>
  <w:style w:type="paragraph" w:customStyle="1" w:styleId="ArialBold10pt">
    <w:name w:val="Arial_Bold_10pt"/>
    <w:qFormat/>
    <w:rsid w:val="003A43FC"/>
    <w:rPr>
      <w:rFonts w:ascii="Arial" w:hAnsi="Arial"/>
      <w:b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7C1916"/>
  </w:style>
  <w:style w:type="paragraph" w:styleId="Fuzeile">
    <w:name w:val="footer"/>
    <w:basedOn w:val="Standard"/>
    <w:link w:val="FuzeileZchn"/>
    <w:uiPriority w:val="99"/>
    <w:unhideWhenUsed/>
    <w:rsid w:val="007C19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191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91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916"/>
    <w:rPr>
      <w:rFonts w:ascii="Lucida Grande" w:hAnsi="Lucida Grande" w:cs="Lucida Grande"/>
      <w:sz w:val="18"/>
      <w:szCs w:val="18"/>
    </w:rPr>
  </w:style>
  <w:style w:type="paragraph" w:customStyle="1" w:styleId="KeinAbsatzformat">
    <w:name w:val="[Kein Absatzformat]"/>
    <w:rsid w:val="001F3C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655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.steiner\AppData\Local\Microsoft\Windows\INetCache\Content.MSO\6463F504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6463F504.dotx</Template>
  <TotalTime>0</TotalTime>
  <Pages>2</Pages>
  <Words>261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Felder Vogel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Steiner Daniel</dc:creator>
  <cp:lastModifiedBy>Daniel Steiner</cp:lastModifiedBy>
  <cp:revision>153</cp:revision>
  <cp:lastPrinted>2024-02-06T19:43:00Z</cp:lastPrinted>
  <dcterms:created xsi:type="dcterms:W3CDTF">2021-03-25T15:01:00Z</dcterms:created>
  <dcterms:modified xsi:type="dcterms:W3CDTF">2024-02-06T19:58:00Z</dcterms:modified>
</cp:coreProperties>
</file>